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9F" w:rsidRPr="00271991" w:rsidRDefault="00C14C9F" w:rsidP="0027199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71991">
        <w:rPr>
          <w:rFonts w:ascii="Times New Roman" w:hAnsi="Times New Roman" w:cs="Times New Roman"/>
          <w:b/>
          <w:bCs/>
          <w:sz w:val="44"/>
          <w:szCs w:val="44"/>
        </w:rPr>
        <w:t>2019</w:t>
      </w: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6868">
        <w:rPr>
          <w:rFonts w:ascii="Times New Roman" w:hAnsi="Times New Roman" w:cs="Times New Roman"/>
          <w:b/>
          <w:bCs/>
          <w:sz w:val="28"/>
          <w:szCs w:val="28"/>
        </w:rPr>
        <w:t>Najważniejsze wydarzenia w KLUBIE SENIOR + w SZCZYTNIE</w:t>
      </w: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Pr="00284343" w:rsidRDefault="00C14C9F" w:rsidP="00C56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lutego 2019</w:t>
      </w:r>
      <w:r>
        <w:rPr>
          <w:rFonts w:ascii="Times New Roman" w:hAnsi="Times New Roman" w:cs="Times New Roman"/>
          <w:sz w:val="28"/>
          <w:szCs w:val="28"/>
        </w:rPr>
        <w:t xml:space="preserve"> roku seniorzy wraz z Burmistrzem Miasta Szczytno Krzysztofem Mańkowskim, przewodniczącym Rady Miejskiej Tomaszem Łachaczem i dyrektorem Departamentu Polityki Społecznej Urzedu Wojewódzkiego w Olsztynie Marcinem Jastrzębskim otworzyli Klub Senior + mieszczący się przy ul. Solidarności 6 w Szczytnie.</w:t>
      </w:r>
      <w:r w:rsidRPr="00284343">
        <w:rPr>
          <w:rFonts w:ascii="Times New Roman" w:hAnsi="Times New Roman" w:cs="Times New Roman"/>
          <w:sz w:val="28"/>
          <w:szCs w:val="28"/>
        </w:rPr>
        <w:t xml:space="preserve"> W otwarciu Klubu wzięli udział także: Starosta Powiatu Szczycieńskiego Jarosław Matłach, Wójt Gminy Szczytno Sławomir Wojciechowski, zastępca Burmistrza Miasta Szczytno Ilona Bańkowska, dyrektor Miejskiego Domu Pomocy Społecznej Hanna Bojarska i radni Rady Miejskiej.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343">
        <w:rPr>
          <w:rFonts w:ascii="Times New Roman" w:hAnsi="Times New Roman" w:cs="Times New Roman"/>
          <w:sz w:val="28"/>
          <w:szCs w:val="28"/>
        </w:rPr>
        <w:t>Znalazło w nim miejsce 20 seniorów niezrzeszonych w stowarzyszeniach, w wieku 60+. Podopieczni placówki będą brali udział w zajęciach edukacyjnych, jak nauka języków oraz warsztatowych m.in. zajęciach plastycznych.</w:t>
      </w:r>
    </w:p>
    <w:p w:rsidR="00C14C9F" w:rsidRDefault="00C14C9F" w:rsidP="00C56868">
      <w:pPr>
        <w:jc w:val="both"/>
        <w:rPr>
          <w:noProof/>
          <w:color w:val="0000FF"/>
          <w:lang w:eastAsia="pl-PL"/>
        </w:rPr>
      </w:pPr>
      <w:hyperlink r:id="rId7" w:history="1">
        <w:r w:rsidRPr="00215B21">
          <w:rPr>
            <w:noProof/>
            <w:color w:val="0000FF"/>
            <w:lang w:eastAsia="pl-PL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4" o:spid="_x0000_i1025" type="#_x0000_t75" alt="Klub Senior + otwarcie " href="http://miastoszczytno.pl/4791-10507,Klub-Senior-otwarcie,69115.ht" style="width:165pt;height:165pt;visibility:visible" o:button="t">
              <v:fill o:detectmouseclick="t"/>
              <v:imagedata r:id="rId8" o:title=""/>
            </v:shape>
          </w:pict>
        </w:r>
      </w:hyperlink>
      <w:r>
        <w:rPr>
          <w:noProof/>
          <w:color w:val="0000FF"/>
          <w:lang w:eastAsia="pl-PL"/>
        </w:rPr>
        <w:t xml:space="preserve">         </w:t>
      </w:r>
      <w:hyperlink r:id="rId9" w:history="1">
        <w:r w:rsidRPr="00215B21">
          <w:rPr>
            <w:noProof/>
            <w:color w:val="0000FF"/>
            <w:lang w:eastAsia="pl-PL"/>
          </w:rPr>
          <w:pict>
            <v:shape id="Obraz 7" o:spid="_x0000_i1026" type="#_x0000_t75" alt="http://m.szczycienski.wm.pl/2019/02/z0/dsc-7020-21443.jpg" href="http://m.szczycienski.wm.pl/2019/02/n/dsc-7020-21443.j" style="width:243pt;height:161.25pt;visibility:visible" o:button="t">
              <v:fill o:detectmouseclick="t"/>
              <v:imagedata r:id="rId10" o:title=""/>
            </v:shape>
          </w:pict>
        </w:r>
      </w:hyperlink>
    </w:p>
    <w:p w:rsidR="00C14C9F" w:rsidRDefault="00C14C9F" w:rsidP="00C56868">
      <w:pPr>
        <w:jc w:val="both"/>
        <w:rPr>
          <w:noProof/>
          <w:color w:val="0000FF"/>
          <w:lang w:eastAsia="pl-PL"/>
        </w:rPr>
      </w:pPr>
    </w:p>
    <w:p w:rsidR="00C14C9F" w:rsidRDefault="00C14C9F" w:rsidP="00C25F82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Default="00C14C9F" w:rsidP="00C25F82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Default="00C14C9F" w:rsidP="00C25F82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Default="00C14C9F" w:rsidP="00C25F82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Default="00C14C9F" w:rsidP="00C25F82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Pr="00AB6E55" w:rsidRDefault="00C14C9F" w:rsidP="00C25F82">
      <w:pPr>
        <w:jc w:val="both"/>
        <w:rPr>
          <w:rFonts w:ascii="Times New Roman" w:hAnsi="Times New Roman" w:cs="Times New Roman"/>
          <w:sz w:val="28"/>
          <w:szCs w:val="28"/>
        </w:rPr>
      </w:pPr>
      <w:r w:rsidRPr="00AB6E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Seniorzy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 pierwszym miesiącu spotkań w klubie bardzo aktywnie uczestniczyli w spotkaniach, rozpoczeli warsztaty ruchowo – relaksacyjne na które udawali się do Hali Wagnera i tam pod okiem profesjonalisty odbywały się zajęcia ruchowe. </w:t>
      </w: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Default="00C14C9F" w:rsidP="005045B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57797">
        <w:rPr>
          <w:noProof/>
          <w:lang w:eastAsia="pl-PL"/>
        </w:rPr>
        <w:pict>
          <v:shape id="Obraz 16" o:spid="_x0000_i1027" type="#_x0000_t75" alt="Obraz może zawierać: 2 osoby, w budynku" style="width:201.75pt;height:151.5pt;visibility:visible">
            <v:imagedata r:id="rId11" o:title=""/>
          </v:shape>
        </w:pict>
      </w:r>
      <w:r w:rsidRPr="00215B21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Obraz 1" o:spid="_x0000_i1028" type="#_x0000_t75" style="width:201.75pt;height:151.5pt;visibility:visible">
            <v:imagedata r:id="rId12" o:title=""/>
          </v:shape>
        </w:pict>
      </w:r>
    </w:p>
    <w:p w:rsidR="00C14C9F" w:rsidRDefault="00C14C9F" w:rsidP="005045B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14C9F" w:rsidRDefault="00C14C9F" w:rsidP="005045BA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W tym też miesiącu seniorów odwiedzili szczycieńscy policjanci, którzy przedstawili zakres prawa konsumenckiego a także przypomnieli o zasadach unikania zagrożeń na jakie zarażone są osoby starsze.</w:t>
      </w:r>
    </w:p>
    <w:p w:rsidR="00C14C9F" w:rsidRDefault="00C14C9F" w:rsidP="00C25F8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215B21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Obraz 2" o:spid="_x0000_i1029" type="#_x0000_t75" style="width:281.25pt;height:210.75pt;visibility:visible">
            <v:imagedata r:id="rId13" o:title=""/>
          </v:shape>
        </w:pict>
      </w: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Default="00C14C9F" w:rsidP="00C568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4C9F" w:rsidRDefault="00C14C9F" w:rsidP="00C56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27 lutego 2019 </w:t>
      </w:r>
      <w:r>
        <w:rPr>
          <w:rFonts w:ascii="Times New Roman" w:hAnsi="Times New Roman" w:cs="Times New Roman"/>
          <w:sz w:val="28"/>
          <w:szCs w:val="28"/>
        </w:rPr>
        <w:t xml:space="preserve">seniorzy w swoim klubie zajęli się pieczeniem faworków z okazji Tłustego Czwartku. Panie wymieniały się przepisami, doświadczeniem i cenną radą co do najbardziej kruchych wyrobów. </w:t>
      </w:r>
    </w:p>
    <w:p w:rsidR="00C14C9F" w:rsidRDefault="00C14C9F" w:rsidP="00B327EA">
      <w:pPr>
        <w:rPr>
          <w:rFonts w:ascii="Times New Roman" w:hAnsi="Times New Roman" w:cs="Times New Roman"/>
          <w:sz w:val="28"/>
          <w:szCs w:val="28"/>
        </w:rPr>
      </w:pPr>
      <w:r w:rsidRPr="00215B21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Obraz 3" o:spid="_x0000_i1030" type="#_x0000_t75" style="width:195pt;height:147.75pt;visibility:visible">
            <v:imagedata r:id="rId14" o:title=""/>
          </v:shape>
        </w:pict>
      </w:r>
      <w:r w:rsidRPr="00657797">
        <w:rPr>
          <w:noProof/>
          <w:lang w:eastAsia="pl-PL"/>
        </w:rPr>
        <w:pict>
          <v:shape id="Obraz 19" o:spid="_x0000_i1031" type="#_x0000_t75" alt="Obraz może zawierać: 2 osoby, ludzie siedzą, tabela, dziecko i w budynku" style="width:195pt;height:147.75pt;visibility:visible">
            <v:imagedata r:id="rId15" o:title=""/>
          </v:shape>
        </w:pict>
      </w:r>
    </w:p>
    <w:p w:rsidR="00C14C9F" w:rsidRDefault="00C14C9F" w:rsidP="00B327EA">
      <w:pPr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marcu w Klubie Senior+ odbyło się spotkanie z okazji Dnia Kobiet. Seniorzy gościli Burmistrza Szczytna Krzysztofa Mańkowskiego, który wręczył każdej pani róże, dyrekcję MOPS-u Hannę Bojarską i Małgorzatę Ochenkowska oraz dyrekcje MBP w Szczytnie Jadwigę Pijanowską. Seniorzy na tę uroczystośc przygotowali ciasta własnej produkcji. Czas umilily podopieczni Kreolii swoimi występami.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32" type="#_x0000_t75" alt="Obraz może zawierać: 4 osoby, ludzie siedzą, jedzenie i w budynku" style="width:3in;height:162pt;visibility:visible">
            <v:imagedata r:id="rId16" o:title=""/>
          </v:shape>
        </w:pict>
      </w:r>
      <w:r w:rsidRPr="00657797">
        <w:rPr>
          <w:noProof/>
          <w:lang w:eastAsia="pl-PL"/>
        </w:rPr>
        <w:pict>
          <v:shape id="_x0000_i1033" type="#_x0000_t75" alt="Obraz może zawierać: 6 osób, ludzie siedzą i w budynku" style="width:3in;height:162pt;visibility:visible">
            <v:imagedata r:id="rId17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10" o:spid="_x0000_i1034" type="#_x0000_t75" alt="Obraz może zawierać: 2 osoby, uśmiechnięci ludzie, ludzie siedzą" style="width:3in;height:162pt;visibility:visible">
            <v:imagedata r:id="rId18" o:title=""/>
          </v:shape>
        </w:pict>
      </w:r>
      <w:r w:rsidRPr="00657797">
        <w:rPr>
          <w:noProof/>
          <w:lang w:eastAsia="pl-PL"/>
        </w:rPr>
        <w:pict>
          <v:shape id="Obraz 13" o:spid="_x0000_i1035" type="#_x0000_t75" alt="Obraz może zawierać: 3 osoby, ludzie siedzą" style="width:3in;height:162pt;visibility:visible">
            <v:imagedata r:id="rId19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0E41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marca seniorzy uczestniczyli w lekcji z bezpieczeństwa pożarowego w Klubie Senior + a po tym spotkaniu gościli panią doktor, która przybliżyła tematykę badań profilaktycznych i poruszyła zagadnienia dotyczące zdrowego stylu życia.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22" o:spid="_x0000_i1036" type="#_x0000_t75" alt="Obraz może zawierać: 12 osób, uśmiechnięci ludzie, w budynku" style="width:3in;height:162pt;visibility:visible">
            <v:imagedata r:id="rId20" o:title=""/>
          </v:shape>
        </w:pict>
      </w:r>
      <w:r w:rsidRPr="00657797">
        <w:rPr>
          <w:noProof/>
          <w:lang w:eastAsia="pl-PL"/>
        </w:rPr>
        <w:pict>
          <v:shape id="Obraz 25" o:spid="_x0000_i1037" type="#_x0000_t75" alt="Obraz może zawierać: 1 osoba, siedzi i w budynku" style="width:3in;height:162pt;visibility:visible">
            <v:imagedata r:id="rId21" o:title=""/>
          </v:shape>
        </w:pict>
      </w: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CB4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Miesiąc kwiecień rozpoczęły się warsztaty plastyczne, na których seniorzy wykonują przeróżne ozdoby świąteczne jak również i wiosenne.</w:t>
      </w:r>
      <w:r w:rsidRPr="00CB4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Pr="00271991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28" o:spid="_x0000_i1038" type="#_x0000_t75" alt="Obraz może zawierać: 3 osoby, ludzie siedzą i w budynku" style="width:167.25pt;height:208.5pt;visibility:visible">
            <v:imagedata r:id="rId22" o:title=""/>
          </v:shape>
        </w:pict>
      </w:r>
      <w:r w:rsidRPr="00657797">
        <w:rPr>
          <w:noProof/>
          <w:lang w:eastAsia="pl-PL"/>
        </w:rPr>
        <w:pict>
          <v:shape id="Obraz 31" o:spid="_x0000_i1039" type="#_x0000_t75" alt="Obraz może zawierać: 2 osoby, ludzie siedzą, tabela i w budynku" style="width:156.75pt;height:208.5pt;visibility:visible">
            <v:imagedata r:id="rId23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kwietnia na zaproszenie seniorów odwiedził zespół WRZOSY z Dźwierzut.</w:t>
      </w:r>
    </w:p>
    <w:p w:rsidR="00C14C9F" w:rsidRDefault="00C14C9F" w:rsidP="009D39F0">
      <w:pPr>
        <w:jc w:val="both"/>
        <w:rPr>
          <w:noProof/>
          <w:lang w:eastAsia="pl-PL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34" o:spid="_x0000_i1040" type="#_x0000_t75" alt="Obraz może zawierać: 5 osób, ludzie siedzą i tabela" style="width:223.5pt;height:167.25pt;visibility:visible">
            <v:imagedata r:id="rId24" o:title=""/>
          </v:shape>
        </w:pict>
      </w:r>
      <w:r w:rsidRPr="00657797">
        <w:rPr>
          <w:noProof/>
          <w:lang w:eastAsia="pl-PL"/>
        </w:rPr>
        <w:pict>
          <v:shape id="Obraz 37" o:spid="_x0000_i1041" type="#_x0000_t75" alt="Obraz może zawierać: 1 osoba, siedzi, tabela i w budynku" style="width:223.5pt;height:167.25pt;visibility:visible">
            <v:imagedata r:id="rId25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kolejnych dniach kwietnia  seniorzy zwiedzali CHATĘ MAZURSKĄ.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40" o:spid="_x0000_i1042" type="#_x0000_t75" alt="Obraz może zawierać: 8 osób, uśmiechnięci ludzie, ludzie stoją, na zewnątrz i przyroda" style="width:223.5pt;height:167.25pt;visibility:visible">
            <v:imagedata r:id="rId26" o:title=""/>
          </v:shape>
        </w:pict>
      </w:r>
      <w:r w:rsidRPr="00657797">
        <w:rPr>
          <w:noProof/>
          <w:lang w:eastAsia="pl-PL"/>
        </w:rPr>
        <w:pict>
          <v:shape id="Obraz 43" o:spid="_x0000_i1043" type="#_x0000_t75" alt="Obraz może zawierać: 4 osoby, w budynku" style="width:223.5pt;height:167.25pt;visibility:visible">
            <v:imagedata r:id="rId27" o:title=""/>
          </v:shape>
        </w:pict>
      </w:r>
    </w:p>
    <w:p w:rsidR="00C14C9F" w:rsidRDefault="00C14C9F" w:rsidP="00BC4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BC4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Miesiąc kwiecień seniorzy zakończyli pierwszą w historii klubu biesiadą.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46" o:spid="_x0000_i1044" type="#_x0000_t75" alt="Obraz może zawierać: 1 osoba, stoi i w budynku" style="width:223.5pt;height:167.25pt;visibility:visible">
            <v:imagedata r:id="rId28" o:title=""/>
          </v:shape>
        </w:pict>
      </w:r>
      <w:r w:rsidRPr="00657797">
        <w:rPr>
          <w:noProof/>
          <w:lang w:eastAsia="pl-PL"/>
        </w:rPr>
        <w:pict>
          <v:shape id="Obraz 49" o:spid="_x0000_i1045" type="#_x0000_t75" alt="Obraz może zawierać: 2 osoby" style="width:167.25pt;height:223.5pt;visibility:visible">
            <v:imagedata r:id="rId29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maju z okazji Dnia Matki uczestnicy Klubu Senior + wraz z Burmistrzem i Wiceburmistrzem Szczytna popłynęli w rejs po większym z miejskich akwenów, dzień później seniorki wystąpiły na scenie z piosenką Magdaleny Dureckiej TOBIE MAMA a miesiąc  zakończyło spotkanie autorskie z Grażyną Mączkowska w Klubie Senior +.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52" o:spid="_x0000_i1046" type="#_x0000_t75" alt="Obraz może zawierać: 1 osoba, na zewnątrz i woda, tekst „MERCURY”" style="width:140.25pt;height:187.5pt;visibility:visible">
            <v:imagedata r:id="rId30" o:title=""/>
          </v:shape>
        </w:pict>
      </w:r>
      <w:r w:rsidRPr="00657797">
        <w:rPr>
          <w:noProof/>
          <w:lang w:eastAsia="pl-PL"/>
        </w:rPr>
        <w:pict>
          <v:shape id="Obraz 55" o:spid="_x0000_i1047" type="#_x0000_t75" alt="Obraz może zawierać: 8 osób, uśmiechnięci ludzie, ludzie stoją, niebo, chmura i na zewnątrz" style="width:180pt;height:135pt;visibility:visible">
            <v:imagedata r:id="rId31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58" o:spid="_x0000_i1048" type="#_x0000_t75" alt="Obraz może zawierać: co najmniej jedna osoba, ludzie na scenie, ludzie stoją, niebo i na zewnątrz" style="width:140.25pt;height:187.5pt;visibility:visible">
            <v:imagedata r:id="rId32" o:title=""/>
          </v:shape>
        </w:pict>
      </w:r>
      <w:r w:rsidRPr="00657797">
        <w:rPr>
          <w:noProof/>
          <w:lang w:eastAsia="pl-PL"/>
        </w:rPr>
        <w:pict>
          <v:shape id="Obraz 61" o:spid="_x0000_i1049" type="#_x0000_t75" alt="Obraz może zawierać: 17 osób, w tym Jagoda Pijanowska i Grażka Mączkowska, uśmiechnięci ludzie, ludzie stoją" style="width:259.5pt;height:194.25pt;visibility:visible">
            <v:imagedata r:id="rId33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czerwca 2019 seniorzy z Klubu Senior+ w ramach wspólnego spotkania spędzili ten dzień w MOS w Szczytnie przy ognisku. Kolejnego dnia gościli w klubie Beatę i Roberta Arbatowskich, którzy przedstawili kulturę i historię regionu Kurpii i Mazur. Korzystając z pięknej pogody 28 czerwca 2019  seniorzy udali się do Jerutek gdzie zwiedzali zabytkowy Kościół i podziwiali piękno natury nad pobliskim jeziorem.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64" o:spid="_x0000_i1050" type="#_x0000_t75" alt="Obraz może zawierać: co najmniej jedna osoba, na zewnątrz i jedzenie" style="width:135pt;height:180pt;visibility:visible">
            <v:imagedata r:id="rId34" o:title=""/>
          </v:shape>
        </w:pict>
      </w:r>
      <w:r w:rsidRPr="00657797">
        <w:rPr>
          <w:noProof/>
          <w:lang w:eastAsia="pl-PL"/>
        </w:rPr>
        <w:pict>
          <v:shape id="Obraz 67" o:spid="_x0000_i1051" type="#_x0000_t75" alt="Obraz może zawierać: co najmniej jedna osoba i na zewnątrz" style="width:237.75pt;height:178.5pt;visibility:visible">
            <v:imagedata r:id="rId35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AE254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70" o:spid="_x0000_i1052" type="#_x0000_t75" alt="Obraz może zawierać: co najmniej jedna osoba i ludzie siedzą" style="width:135pt;height:180pt;visibility:visible">
            <v:imagedata r:id="rId36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73" o:spid="_x0000_i1053" type="#_x0000_t75" alt="Obraz może zawierać: 4 osoby, uśmiechnięci ludzie, ludzie stoją" style="width:3in;height:162pt;visibility:visible">
            <v:imagedata r:id="rId37" o:title=""/>
          </v:shape>
        </w:pict>
      </w:r>
      <w:r w:rsidRPr="00657797">
        <w:rPr>
          <w:noProof/>
          <w:lang w:eastAsia="pl-PL"/>
        </w:rPr>
        <w:pict>
          <v:shape id="Obraz 76" o:spid="_x0000_i1054" type="#_x0000_t75" alt="Obraz może zawierać: 1 osoba, stoi, drzewo, trawa, na zewnątrz i przyroda" style="width:156.75pt;height:208.5pt;visibility:visible">
            <v:imagedata r:id="rId38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79" o:spid="_x0000_i1055" type="#_x0000_t75" alt="Obraz może zawierać: 1 osoba, na zewnątrz i przyroda" style="width:208.5pt;height:156.75pt;visibility:visible">
            <v:imagedata r:id="rId39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lipcu seniorzy aktywnie uczestniczyli w warsztatach językowych, gdzie uczyli się języka angielskiego, warsztatach komputerowych, również spotkali się z panią psycholog, która poruszyła temat samotności. Miesiąc zakończyli wspólnym wyjazdem na spektakl do Stodoły Chochół.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82" o:spid="_x0000_i1056" type="#_x0000_t75" alt="Obraz może zawierać: 1 osoba, siedzi i w budynku" style="width:194.25pt;height:145.5pt;visibility:visible">
            <v:imagedata r:id="rId40" o:title=""/>
          </v:shape>
        </w:pict>
      </w:r>
      <w:r w:rsidRPr="00657797">
        <w:rPr>
          <w:noProof/>
          <w:lang w:eastAsia="pl-PL"/>
        </w:rPr>
        <w:pict>
          <v:shape id="Obraz 85" o:spid="_x0000_i1057" type="#_x0000_t75" alt="Obraz może zawierać: ludzie siedzą i w budynku" style="width:140.25pt;height:187.5pt;visibility:visible">
            <v:imagedata r:id="rId41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88" o:spid="_x0000_i1058" type="#_x0000_t75" alt="Obraz może zawierać: co najmniej jedna osoba, ludzie siedzą i w budynku" style="width:172.5pt;height:230.25pt;visibility:visible">
            <v:imagedata r:id="rId42" o:title=""/>
          </v:shape>
        </w:pict>
      </w:r>
      <w:r w:rsidRPr="00657797">
        <w:rPr>
          <w:noProof/>
          <w:lang w:eastAsia="pl-PL"/>
        </w:rPr>
        <w:pict>
          <v:shape id="Obraz 91" o:spid="_x0000_i1059" type="#_x0000_t75" alt="Obraz może zawierać: 14 osób, uśmiechnięci ludzie, ludzie stoją i na zewnątrz" style="width:230.25pt;height:172.5pt;visibility:visible">
            <v:imagedata r:id="rId43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sierpniu seniorzy obchodzili urodziny jednej z najstarszych uczestniczek Klubu Senior +, aktywnie wzięli udział w IV Powiatowym Dniu Seniora w Jerutkach.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94" o:spid="_x0000_i1060" type="#_x0000_t75" alt="Obraz może zawierać: 1 osoba, siedzi i w budynku" style="width:3in;height:162pt;visibility:visible">
            <v:imagedata r:id="rId44" o:title=""/>
          </v:shape>
        </w:pict>
      </w:r>
      <w:r w:rsidRPr="00657797">
        <w:rPr>
          <w:noProof/>
          <w:lang w:eastAsia="pl-PL"/>
        </w:rPr>
        <w:pict>
          <v:shape id="Obraz 97" o:spid="_x0000_i1061" type="#_x0000_t75" alt="Obraz może zawierać: co najmniej jedna osoba, niebo, na zewnątrz i przyroda" style="width:223.5pt;height:167.25pt;visibility:visible">
            <v:imagedata r:id="rId45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Obraz 100" o:spid="_x0000_i1062" type="#_x0000_t75" alt="Obraz może zawierać: 12 osób, w tym Sylwia Jaskulska, uśmiechnięci ludzie, ludzie stoją, drzewo, na zewnątrz i przyroda" style="width:223.5pt;height:167.25pt;visibility:visible">
            <v:imagedata r:id="rId46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Obraz 7" o:spid="_x0000_s1026" type="#_x0000_t75" alt="Obraz może zawierać: 3 osoby, ludzie siedzą, tabela i na zewnątrz" style="position:absolute;left:0;text-align:left;margin-left:297pt;margin-top:99pt;width:135pt;height:180pt;z-index:251658240;visibility:visible">
            <v:imagedata r:id="rId47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Wrzesień to miesiąc, w którym większość spotkań odbyła się na świeżym powietrzu. I już 5 września seniorzy uczestniczyli w ognisku na terenie MOS w Szczytnie a w połowie miesiąca udali się na wyjazd integracyjny do Warchał gdzie spędzili cały dzień na łonie natury. Miesiąc zakończyli koncertem w Szkole Muzycznej w Szczytnie.</w:t>
      </w:r>
      <w:r w:rsidRPr="00564560">
        <w:rPr>
          <w:noProof/>
          <w:lang w:eastAsia="pl-PL"/>
        </w:rPr>
        <w:t xml:space="preserve"> 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63" type="#_x0000_t75" alt="Obraz może zawierać: co najmniej jedna osoba, drzewo, na zewnątrz, przyroda i woda" style="width:3in;height:162pt;visibility:visible">
            <v:imagedata r:id="rId48" o:title=""/>
          </v:shape>
        </w:pict>
      </w:r>
      <w:r>
        <w:rPr>
          <w:noProof/>
          <w:lang w:eastAsia="pl-PL"/>
        </w:rPr>
        <w:pict>
          <v:shape id="Obraz 13" o:spid="_x0000_s1027" type="#_x0000_t75" alt="Obraz może zawierać: co najmniej jedna osoba, ludzie siedzą i na zewnątrz" style="position:absolute;left:0;text-align:left;margin-left:0;margin-top:162.75pt;width:162pt;height:3in;z-index:-251657216;visibility:visible;mso-position-horizontal:center;mso-position-horizontal-relative:text;mso-position-vertical-relative:text" wrapcoords="-100 0 -100 21525 21600 21525 21600 0 -100 0">
            <v:imagedata r:id="rId49" o:title=""/>
            <w10:wrap type="tight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64" type="#_x0000_t75" alt="Obraz może zawierać: 1 osoba, uśmiecha się, w budynku" style="width:3in;height:162pt;visibility:visible">
            <v:imagedata r:id="rId50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października 2019 seniorów z Klubu Senior + odwiedziła młodzież z pobliskiego internatu z okazji Narodowego Dnia Osób Starszych. Kolejny dzień seniorzy spędzili na wyjeździe integracyjnym w  Ośrodku  Kalwa w Pasymiu. 10 października wieczór seniorzy spędzili w Filharmonii w Olsztynie na inauguracji roku kulturalnego. 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65" type="#_x0000_t75" alt="Obraz może zawierać: 21 osób, uśmiechnięci ludzie, ludzie stoją i w budynku" style="width:3in;height:162pt;visibility:visible">
            <v:imagedata r:id="rId51" o:title=""/>
          </v:shape>
        </w:pict>
      </w:r>
      <w:r w:rsidRPr="00657797">
        <w:rPr>
          <w:noProof/>
          <w:lang w:eastAsia="pl-PL"/>
        </w:rPr>
        <w:pict>
          <v:shape id="_x0000_i1066" type="#_x0000_t75" alt="Obraz może zawierać: 1 osoba, stoi, na zewnątrz i przyroda" style="width:3in;height:162pt;visibility:visible">
            <v:imagedata r:id="rId52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67" type="#_x0000_t75" alt="Obraz może zawierać: 2 osoby, ludzie stoją, drzewo, na zewnątrz i przyroda" style="width:3in;height:4in;visibility:visible">
            <v:imagedata r:id="rId53" o:title=""/>
          </v:shape>
        </w:pict>
      </w:r>
      <w:r w:rsidRPr="00657797">
        <w:rPr>
          <w:noProof/>
          <w:lang w:eastAsia="pl-PL"/>
        </w:rPr>
        <w:pict>
          <v:shape id="_x0000_i1068" type="#_x0000_t75" alt="Obraz może zawierać: co najmniej jedna osoba, ludzie stoją i w budynku" style="width:3in;height:4in;visibility:visible">
            <v:imagedata r:id="rId54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69" type="#_x0000_t75" alt="Obraz może zawierać: 15 osób, w tym Sylwia Jaskulska, uśmiechnięci ludzie" style="width:223.5pt;height:167.25pt;visibility:visible">
            <v:imagedata r:id="rId55" o:title=""/>
          </v:shape>
        </w:pict>
      </w:r>
      <w:r w:rsidRPr="00657797">
        <w:rPr>
          <w:noProof/>
          <w:lang w:eastAsia="pl-PL"/>
        </w:rPr>
        <w:pict>
          <v:shape id="_x0000_i1070" type="#_x0000_t75" alt="Obraz może zawierać: 5 osób, ludzie stoją, buty i w budynku" style="width:156.75pt;height:208.5pt;visibility:visible">
            <v:imagedata r:id="rId56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listopada seniorzy z Klubu Senior + uczestniczyli w spotkaniu w Muzeum Mazurskim w Szczytnie w poświęconemu promocji ”Słownika mowy mazurskiej”. 15 listopada seniorki z klubu wystąpiły na scenie w GOK w Jedwabnie i zajęły II miejsce w konkursie piosenki patriotycznej. Natomiast pod koniec miesiąca seniorów odwiedziły kosmetyczki.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797">
        <w:rPr>
          <w:noProof/>
          <w:lang w:eastAsia="pl-PL"/>
        </w:rPr>
        <w:pict>
          <v:shape id="_x0000_i1071" type="#_x0000_t75" alt="Obraz może zawierać: 1 osoba, w budynku" style="width:3in;height:162pt;visibility:visible">
            <v:imagedata r:id="rId57" o:title=""/>
          </v:shape>
        </w:pict>
      </w:r>
      <w:r w:rsidRPr="00657797">
        <w:rPr>
          <w:noProof/>
          <w:lang w:eastAsia="pl-PL"/>
        </w:rPr>
        <w:pict>
          <v:shape id="_x0000_i1072" type="#_x0000_t75" alt="Obraz może zawierać: 3 osoby, ludzie siedzą" style="width:3in;height:2in;visibility:visible">
            <v:imagedata r:id="rId58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73" type="#_x0000_t75" alt="Obraz może zawierać: 5 osób, uśmiechnięci ludzie, ludzie na scenie" style="width:230.25pt;height:172.5pt;visibility:visible">
            <v:imagedata r:id="rId59" o:title=""/>
          </v:shape>
        </w:pict>
      </w:r>
      <w:r w:rsidRPr="00657797">
        <w:rPr>
          <w:noProof/>
          <w:lang w:eastAsia="pl-PL"/>
        </w:rPr>
        <w:pict>
          <v:shape id="_x0000_i1074" type="#_x0000_t75" alt="Obraz może zawierać: 1 osoba, siedzi, je, tabela i w budynku" style="width:183.75pt;height:244.5pt;visibility:visible">
            <v:imagedata r:id="rId60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Miesiąc grudzień seniorzy rozpoczęli zabawą andrzejkową, 6 grudnia w Klubie Senior + seniorzy obdarowywali się upominkami z okazji Mikołajek a 19 grudnia wszyscy zasiedli po raz pierwszy w klubie do wspólnej kolacji wigilijnej. 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75" type="#_x0000_t75" alt="Obraz może zawierać: co najmniej jedna osoba i ludzie stoją" style="width:135pt;height:180pt;visibility:visible">
            <v:imagedata r:id="rId61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76" type="#_x0000_t75" alt="Obraz może zawierać: 1 osoba, siedzi, je, napój i tabela" style="width:178.5pt;height:237.75pt;visibility:visible">
            <v:imagedata r:id="rId62" o:title=""/>
          </v:shape>
        </w:pict>
      </w:r>
      <w:r w:rsidRPr="00657797">
        <w:rPr>
          <w:noProof/>
          <w:lang w:eastAsia="pl-PL"/>
        </w:rPr>
        <w:pict>
          <v:shape id="_x0000_i1077" type="#_x0000_t75" alt="Obraz może zawierać: 2 osoby, uśmiechnięci ludzie, ludzie siedzą" style="width:178.5pt;height:237.75pt;visibility:visible">
            <v:imagedata r:id="rId63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78" type="#_x0000_t75" alt="Obraz może zawierać: 3 osoby, w tym Monika Mostowa, ludzie siedzą, ludzie jedzą, tabela, w budynku i jedzenie" style="width:178.5pt;height:237.75pt;visibility:visible">
            <v:imagedata r:id="rId64" o:title=""/>
          </v:shape>
        </w:pict>
      </w: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C14C9F" w:rsidRDefault="00C14C9F" w:rsidP="00093B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093B51">
        <w:rPr>
          <w:rFonts w:ascii="Times New Roman" w:hAnsi="Times New Roman" w:cs="Times New Roman"/>
          <w:b/>
          <w:bCs/>
          <w:sz w:val="72"/>
          <w:szCs w:val="72"/>
        </w:rPr>
        <w:t>2020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093B5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rzedszkolaki z Miejskiego Przedszkola Fantazja w Szczytnie 17 stycznia 2020 odwiedziły seniorów z okazji Dnia Babci i Dziadka. Zaprezentowały występy jasełkowe połączone z uroczystością z okazji dnia Babci i Dziadka.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79" type="#_x0000_t75" alt="Obraz może zawierać: 14 osób, uśmiechnięci ludzie, ludzie siedzą i w budynku" style="width:230.25pt;height:172.5pt;visibility:visible">
            <v:imagedata r:id="rId65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</w:pPr>
      <w:r>
        <w:rPr>
          <w:rFonts w:ascii="Times New Roman" w:hAnsi="Times New Roman" w:cs="Times New Roman"/>
          <w:sz w:val="28"/>
          <w:szCs w:val="28"/>
        </w:rPr>
        <w:t>4 lutego seniorzy świętowali roczek swojego istnienia. Z tej okazji przygotowali kameralne przyjęcie, w którym uczestniczyła Pani Dyrektor MOPS w Szczytnie Hanna Bojarska i władze miasta zastępca Burmistrza Ilona Bańkowska, Naczelnik Wydziału Edukacji, Zdrowia i Opieki Społecznej Jacek Walaszczyk.</w:t>
      </w:r>
      <w:r w:rsidRPr="003B693A">
        <w:t xml:space="preserve"> </w:t>
      </w:r>
      <w:r w:rsidRPr="00657797">
        <w:rPr>
          <w:noProof/>
          <w:lang w:eastAsia="pl-PL"/>
        </w:rPr>
        <w:pict>
          <v:shape id="_x0000_i1080" type="#_x0000_t75" alt="Obraz może zawierać: 2 osoby, ludzie siedzą, tabela i w budynku" style="width:254.25pt;height:169.5pt;visibility:visible">
            <v:imagedata r:id="rId66" o:title=""/>
          </v:shape>
        </w:pict>
      </w:r>
      <w:r w:rsidRPr="00657797">
        <w:rPr>
          <w:noProof/>
          <w:lang w:eastAsia="pl-PL"/>
        </w:rPr>
        <w:pict>
          <v:shape id="_x0000_i1081" type="#_x0000_t75" alt="Obraz może zawierać: jedzenie" style="width:129.75pt;height:194.25pt;visibility:visible">
            <v:imagedata r:id="rId67" o:title=""/>
          </v:shape>
        </w:pict>
      </w:r>
    </w:p>
    <w:p w:rsidR="00C14C9F" w:rsidRDefault="00C14C9F" w:rsidP="009D39F0">
      <w:pPr>
        <w:jc w:val="both"/>
      </w:pPr>
    </w:p>
    <w:p w:rsidR="00C14C9F" w:rsidRPr="00093B51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lutego w Klubie Senior + odbył się bal walentynkowo - karnawałowy. większość uczestników poniosły wodze fantazji, stroje w które byli poprzebierani seniorzy przygotowali sami w trakcie spotkań w klubie.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2" type="#_x0000_t75" alt="Obraz może zawierać: 9 osób, uśmiechnięci ludzie, ludzie stoją" style="width:338.25pt;height:253.5pt;visibility:visible">
            <v:imagedata r:id="rId68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3" type="#_x0000_t75" alt="Obraz może zawierać: 2 osoby, uśmiechnięci ludzie, ludzie siedzą" style="width:342pt;height:256.5pt;visibility:visible">
            <v:imagedata r:id="rId69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4" type="#_x0000_t75" alt="Obraz może zawierać: 1 osoba" style="width:342pt;height:256.5pt;visibility:visible">
            <v:imagedata r:id="rId70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lutego seniorzy w trakcie zajęć kulinarnych przygotowali pączki z okazji Tłustego Czwartku.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5" type="#_x0000_t75" alt="Obraz może zawierać: co najmniej jedna osoba, jedzenie i w budynku" style="width:199.5pt;height:266.25pt;visibility:visible">
            <v:imagedata r:id="rId71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lutego seniorzy odwiedzili dzieci z przedszkola przy ulicy Łomżyńskiej, przeczytali przedszkolakom bajkę KOT w BUTACH i zostawili w prezencie uszyte własnoręcznie koty z okazji Dnia KOTA</w: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6" type="#_x0000_t75" alt="Obraz może zawierać: ludzie siedzą i w budynku" style="width:208.5pt;height:156.75pt;visibility:visible">
            <v:imagedata r:id="rId72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7" type="#_x0000_t75" alt="Obraz może zawierać: 21 osób, w budynku" style="width:338.25pt;height:253.5pt;visibility:visible">
            <v:imagedata r:id="rId73" o:title=""/>
          </v:shape>
        </w:pict>
      </w:r>
    </w:p>
    <w:p w:rsidR="00C14C9F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8" type="#_x0000_t75" alt="Obraz może zawierać: 5 osób, ludzie siedzą" style="width:331.5pt;height:248.25pt;visibility:visible">
            <v:imagedata r:id="rId74" o:title=""/>
          </v:shape>
        </w:pict>
      </w:r>
    </w:p>
    <w:p w:rsidR="00C14C9F" w:rsidRPr="00C25F82" w:rsidRDefault="00C14C9F" w:rsidP="009D39F0">
      <w:pPr>
        <w:jc w:val="both"/>
        <w:rPr>
          <w:rFonts w:ascii="Times New Roman" w:hAnsi="Times New Roman" w:cs="Times New Roman"/>
          <w:sz w:val="28"/>
          <w:szCs w:val="28"/>
        </w:rPr>
      </w:pPr>
      <w:r w:rsidRPr="00657797">
        <w:rPr>
          <w:noProof/>
          <w:lang w:eastAsia="pl-PL"/>
        </w:rPr>
        <w:pict>
          <v:shape id="_x0000_i1089" type="#_x0000_t75" alt="https://www.facebook.com/images/photos/profile/gradient.png" style="width:.75pt;height:1638pt;visibility:visible">
            <v:imagedata r:id="rId75" o:title=""/>
          </v:shape>
        </w:pict>
      </w:r>
    </w:p>
    <w:sectPr w:rsidR="00C14C9F" w:rsidRPr="00C25F82" w:rsidSect="0091183B">
      <w:footerReference w:type="default" r:id="rId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C9F" w:rsidRDefault="00C14C9F" w:rsidP="005A001D">
      <w:pPr>
        <w:spacing w:after="0" w:line="240" w:lineRule="auto"/>
      </w:pPr>
      <w:r>
        <w:separator/>
      </w:r>
    </w:p>
  </w:endnote>
  <w:endnote w:type="continuationSeparator" w:id="0">
    <w:p w:rsidR="00C14C9F" w:rsidRDefault="00C14C9F" w:rsidP="005A0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C9F" w:rsidRDefault="00C14C9F">
    <w:pPr>
      <w:pStyle w:val="Footer"/>
      <w:jc w:val="center"/>
    </w:pPr>
    <w:fldSimple w:instr=" PAGE   \* MERGEFORMAT ">
      <w:r>
        <w:rPr>
          <w:noProof/>
        </w:rPr>
        <w:t>23</w:t>
      </w:r>
    </w:fldSimple>
  </w:p>
  <w:p w:rsidR="00C14C9F" w:rsidRDefault="00C14C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C9F" w:rsidRDefault="00C14C9F" w:rsidP="005A001D">
      <w:pPr>
        <w:spacing w:after="0" w:line="240" w:lineRule="auto"/>
      </w:pPr>
      <w:r>
        <w:separator/>
      </w:r>
    </w:p>
  </w:footnote>
  <w:footnote w:type="continuationSeparator" w:id="0">
    <w:p w:rsidR="00C14C9F" w:rsidRDefault="00C14C9F" w:rsidP="005A0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32B4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407E"/>
    <w:rsid w:val="00093B51"/>
    <w:rsid w:val="000E4187"/>
    <w:rsid w:val="00106F65"/>
    <w:rsid w:val="00110993"/>
    <w:rsid w:val="0021148C"/>
    <w:rsid w:val="00215B21"/>
    <w:rsid w:val="00217058"/>
    <w:rsid w:val="00271991"/>
    <w:rsid w:val="00284343"/>
    <w:rsid w:val="002C3935"/>
    <w:rsid w:val="002D29AD"/>
    <w:rsid w:val="00396ED5"/>
    <w:rsid w:val="003B693A"/>
    <w:rsid w:val="0041427A"/>
    <w:rsid w:val="005045BA"/>
    <w:rsid w:val="00564560"/>
    <w:rsid w:val="00595E2C"/>
    <w:rsid w:val="005A001D"/>
    <w:rsid w:val="005B3D78"/>
    <w:rsid w:val="005C78DF"/>
    <w:rsid w:val="00657797"/>
    <w:rsid w:val="00792A1E"/>
    <w:rsid w:val="008827BC"/>
    <w:rsid w:val="0091183B"/>
    <w:rsid w:val="009D39F0"/>
    <w:rsid w:val="00AB6E55"/>
    <w:rsid w:val="00AD74F1"/>
    <w:rsid w:val="00AE254F"/>
    <w:rsid w:val="00B327EA"/>
    <w:rsid w:val="00BB407E"/>
    <w:rsid w:val="00BC4436"/>
    <w:rsid w:val="00C14C9F"/>
    <w:rsid w:val="00C25F82"/>
    <w:rsid w:val="00C56868"/>
    <w:rsid w:val="00CB466B"/>
    <w:rsid w:val="00CB59D3"/>
    <w:rsid w:val="00CC4AF4"/>
    <w:rsid w:val="00D624EE"/>
    <w:rsid w:val="00D93CE7"/>
    <w:rsid w:val="00DA0B7D"/>
    <w:rsid w:val="00DD601B"/>
    <w:rsid w:val="00E37132"/>
    <w:rsid w:val="00E433C2"/>
    <w:rsid w:val="00E82703"/>
    <w:rsid w:val="00EE2ECB"/>
    <w:rsid w:val="00F2415F"/>
    <w:rsid w:val="00FF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83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43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A0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001D"/>
  </w:style>
  <w:style w:type="paragraph" w:styleId="Footer">
    <w:name w:val="footer"/>
    <w:basedOn w:val="Normal"/>
    <w:link w:val="FooterChar"/>
    <w:uiPriority w:val="99"/>
    <w:rsid w:val="005A0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A00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oter" Target="footer1.xml"/><Relationship Id="rId7" Type="http://schemas.openxmlformats.org/officeDocument/2006/relationships/hyperlink" Target="http://miastoszczytno.pl/4791-10507,Klub-Senior-otwarcie,69115.html" TargetMode="Externa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.szczycienski.wm.pl/2019/02/n/dsc-7020-21443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23</Pages>
  <Words>889</Words>
  <Characters>5337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</dc:title>
  <dc:subject/>
  <dc:creator>Mostowi</dc:creator>
  <cp:keywords/>
  <dc:description/>
  <cp:lastModifiedBy>KIS</cp:lastModifiedBy>
  <cp:revision>2</cp:revision>
  <dcterms:created xsi:type="dcterms:W3CDTF">2020-05-15T06:12:00Z</dcterms:created>
  <dcterms:modified xsi:type="dcterms:W3CDTF">2020-05-15T06:12:00Z</dcterms:modified>
</cp:coreProperties>
</file>