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C59" w:rsidRDefault="008C6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Działania w Klubie „Senior+” w Szczytnie  </w:t>
      </w:r>
    </w:p>
    <w:p w:rsidR="008C6C59" w:rsidRDefault="008C6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6C59" w:rsidRDefault="008C6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6C59" w:rsidRDefault="008C6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Kwiecień 2020 r.</w:t>
      </w:r>
    </w:p>
    <w:p w:rsidR="008C6C59" w:rsidRDefault="008C6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6C59" w:rsidRDefault="008C6C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Zawieszenie działalności Klubu „Senior+” na polecenie Wojewody Warmińsko- Mazurskiego – urlop opiekuna Klubu.</w:t>
      </w:r>
    </w:p>
    <w:p w:rsidR="008C6C59" w:rsidRDefault="008C6C59">
      <w:pPr>
        <w:jc w:val="center"/>
        <w:rPr>
          <w:rFonts w:ascii="Times New Roman" w:hAnsi="Times New Roman" w:cs="Times New Roman"/>
        </w:rPr>
      </w:pPr>
    </w:p>
    <w:p w:rsidR="008C6C59" w:rsidRDefault="008C6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Maj 2020 r.</w:t>
      </w:r>
    </w:p>
    <w:p w:rsidR="008C6C59" w:rsidRDefault="008C6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6C59" w:rsidRPr="000A212E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Praca zdalna w formie elektronicznej, telefonicznej lub w formie papierowej dostarczanej bezpośrednio do domu –</w:t>
      </w:r>
      <w:r>
        <w:rPr>
          <w:rFonts w:ascii="Times New Roman" w:hAnsi="Times New Roman" w:cs="Times New Roman"/>
          <w:color w:val="000000"/>
        </w:rPr>
        <w:t xml:space="preserve"> potwierdzone w formie list uczestników i list uczestników obsługujących Messenger oraz oświadczeń uczestników i  notatek  służbowych opiekuna.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Pracownik klubu przygotowywał pakiety broszur do zapoznania się w domu związane z tematyką: zdrowego i aktywnego stylu życia, pór roku, wydarzeń tematycznych i aktualnych wydarzeń społecznych oraz innych ciekawostek. Opracowany został również </w:t>
      </w:r>
      <w:r w:rsidRPr="000A212E">
        <w:rPr>
          <w:rFonts w:ascii="Times New Roman" w:hAnsi="Times New Roman" w:cs="Times New Roman"/>
          <w:b/>
          <w:bCs/>
          <w:i/>
          <w:iCs/>
          <w:color w:val="000000"/>
        </w:rPr>
        <w:t xml:space="preserve">„Poradnik dla uczestników Klubu „Senior+” w Szczytnie w czasie epidemii koronawirusa”. </w:t>
      </w:r>
    </w:p>
    <w:p w:rsidR="008C6C59" w:rsidRDefault="008C6C59">
      <w:pPr>
        <w:pStyle w:val="Akapitzlist"/>
        <w:spacing w:after="0"/>
        <w:ind w:left="0"/>
        <w:jc w:val="both"/>
        <w:rPr>
          <w:rFonts w:cs="Arial"/>
          <w:i/>
          <w:iCs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Czerwiec 2020 r.</w:t>
      </w:r>
    </w:p>
    <w:p w:rsidR="008C6C59" w:rsidRDefault="008C6C59">
      <w:pPr>
        <w:pStyle w:val="Akapitzlist"/>
        <w:spacing w:after="0"/>
        <w:ind w:left="0"/>
        <w:jc w:val="center"/>
        <w:rPr>
          <w:rFonts w:cs="Arial"/>
          <w:color w:val="000000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1" o:spid="_x0000_s1026" type="#_x0000_t75" style="position:absolute;left:0;text-align:left;margin-left:343.2pt;margin-top:9.7pt;width:141.75pt;height:189pt;z-index:251648000;visibility:visible;mso-wrap-distance-left:0;mso-wrap-distance-right:0">
            <v:imagedata r:id="rId4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8 czerwca nastąpiło wznowienie zajęć stacjonarnych w Klubie „Senior+” przy ulicy Solidarności 6 w Szczytnie,  z zachowaniem reżimu sanitarnego i wszelkich środków ostrożności w oparciu o wytyczne Ministra Rodziny, Pracy i Polityki Społecznej, a także wydawane przez Ministra Zdrowia i Głównego Inspektora Sanitarnego. Ze względu na zachowanie środków bezpieczeństwa w czerwcu uczestnicy zostali podzieleni na dwie grupy ze stałymi opiekunami. Zajęcia i spotkania z seniorami odbywały się regularnie. Z uwagi na rekomendacje MRPiPS zrezygnowano z prowadzenia zajęć kulinarnych na rzecz zajęć recytatorskich prowadzonych przez instruktora. W tym miesiącu odbyły się dwa spotkania z Panią Psycholog, seniorzy również uczestniczyli w zajęciach ruchowo-relaksacyjnych prowadzonych przez instruktora i nie jedno popołudnie spędzili przy ognisku  na świeżym powietrzu.</w:t>
      </w: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Lipiec 2020 r.</w:t>
      </w:r>
    </w:p>
    <w:p w:rsidR="008C6C59" w:rsidRDefault="008C6C59">
      <w:pPr>
        <w:pStyle w:val="Akapitzlist"/>
        <w:spacing w:after="0"/>
        <w:ind w:left="0"/>
        <w:jc w:val="center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W tym miesiącu seniorzy nie mieli czasu na nudę. Aktywnie uczestniczyli w zajęciach recytatorskich prowadzonych przez instruktora, gdzie rozwijali i rozbudzali  swoje czytelnicze zainteresowania. Odbyły się również warsztaty plastyczne z rękodzieła nawiązujące do pory roku i wydarzeń tematycznych prowadzone przez instruktora. Dodatkowo odbyło się wyjście do Muzeum Mazurskiego w Szczytnie, ognisko, które pomogło odnowić integracje w grupie oraz wyjazd do lasu na grzybobranie. </w:t>
      </w: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pict>
          <v:shape id="Obraz2" o:spid="_x0000_s1027" type="#_x0000_t75" style="position:absolute;left:0;text-align:left;margin-left:22.95pt;margin-top:4.5pt;width:103.05pt;height:137.35pt;z-index:251649024;visibility:visible;mso-wrap-distance-left:0;mso-wrap-distance-right:0">
            <v:imagedata r:id="rId5" o:title=""/>
            <w10:wrap type="square" side="largest"/>
          </v:shape>
        </w:pict>
      </w:r>
      <w:r>
        <w:rPr>
          <w:noProof/>
          <w:lang w:eastAsia="pl-PL"/>
        </w:rPr>
        <w:pict>
          <v:shape id="Obraz3" o:spid="_x0000_s1028" type="#_x0000_t75" style="position:absolute;left:0;text-align:left;margin-left:149.05pt;margin-top:4.5pt;width:102.85pt;height:137.15pt;z-index:251650048;visibility:visible;mso-wrap-distance-left:0;mso-wrap-distance-right:0">
            <v:imagedata r:id="rId6" o:title=""/>
            <w10:wrap type="square" side="largest"/>
          </v:shape>
        </w:pict>
      </w:r>
      <w:r>
        <w:rPr>
          <w:noProof/>
          <w:lang w:eastAsia="pl-PL"/>
        </w:rPr>
        <w:pict>
          <v:shape id="Obraz4" o:spid="_x0000_s1029" type="#_x0000_t75" style="position:absolute;left:0;text-align:left;margin-left:275.05pt;margin-top:6.2pt;width:101.25pt;height:134.95pt;z-index:251651072;visibility:visible;mso-wrap-distance-left:0;mso-wrap-distance-right:0">
            <v:imagedata r:id="rId7" o:title=""/>
            <w10:wrap type="square" side="largest"/>
          </v:shape>
        </w:pict>
      </w:r>
      <w:r>
        <w:rPr>
          <w:noProof/>
          <w:lang w:eastAsia="pl-PL"/>
        </w:rPr>
        <w:pict>
          <v:shape id="Obraz5" o:spid="_x0000_s1030" type="#_x0000_t75" style="position:absolute;left:0;text-align:left;margin-left:388.25pt;margin-top:6.75pt;width:118.05pt;height:97.45pt;z-index:251652096;visibility:visible;mso-wrap-distance-left:0;mso-wrap-distance-right:0">
            <v:imagedata r:id="rId8" o:title=""/>
            <w10:wrap type="square" side="largest"/>
          </v:shape>
        </w:pict>
      </w:r>
      <w:r>
        <w:rPr>
          <w:rFonts w:ascii="Times New Roman" w:hAnsi="Times New Roman" w:cs="Times New Roman"/>
          <w:color w:val="000000"/>
        </w:rPr>
        <w:t xml:space="preserve">   </w:t>
      </w: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Sierpień 2020 r.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C6C59" w:rsidRDefault="008C6C59">
      <w:pPr>
        <w:pStyle w:val="Akapitzlist"/>
        <w:spacing w:after="0"/>
        <w:ind w:left="0"/>
        <w:jc w:val="center"/>
        <w:rPr>
          <w:rFonts w:cs="Arial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 sierpniu seniorzy kontynuowali zarówno zajęcia plastyczne z instruktorem jak i  zajęcia recytatorskie. Dodatkowo uczestniczyli w wernisażu prac plastycznych  w MDK-u w Szczytnie. </w:t>
      </w:r>
    </w:p>
    <w:p w:rsidR="008C6C59" w:rsidRDefault="008C6C59">
      <w:pPr>
        <w:pStyle w:val="Akapitzlist"/>
        <w:spacing w:after="0"/>
        <w:ind w:left="0"/>
        <w:jc w:val="both"/>
        <w:rPr>
          <w:rFonts w:cs="Arial"/>
        </w:rPr>
      </w:pPr>
      <w:r>
        <w:rPr>
          <w:rFonts w:ascii="Times New Roman" w:hAnsi="Times New Roman" w:cs="Times New Roman"/>
          <w:color w:val="000000"/>
        </w:rPr>
        <w:t>11-go sierpnia odbyło się wyjście do Kina w Szczytnie na seans filmu „Zew krwi”. Seniorzy uczestniczyli w spotkaniu w Klubie z P. Katarzyną Kostiuk - Powiatowym Rzecznikiem Konsumentów w Szczytnie. A ciepłe popołudnia spędzali na koncertach z cyklu Muzyczne Molo.</w:t>
      </w: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7" o:spid="_x0000_s1031" type="#_x0000_t75" style="position:absolute;left:0;text-align:left;margin-left:5in;margin-top:6.3pt;width:110.95pt;height:147.95pt;z-index:251654144;visibility:visible;mso-wrap-distance-left:0;mso-wrap-distance-right:0">
            <v:imagedata r:id="rId9" o:title=""/>
            <w10:wrap type="square" side="largest"/>
          </v:shape>
        </w:pict>
      </w:r>
      <w:r>
        <w:rPr>
          <w:noProof/>
          <w:lang w:eastAsia="pl-PL"/>
        </w:rPr>
        <w:pict>
          <v:shape id="Obraz6" o:spid="_x0000_s1032" type="#_x0000_t75" style="position:absolute;left:0;text-align:left;margin-left:9pt;margin-top:6.3pt;width:112.3pt;height:149.7pt;z-index:251653120;visibility:visible;mso-wrap-distance-left:0;mso-wrap-distance-right:0">
            <v:imagedata r:id="rId10" o:title=""/>
            <w10:wrap type="square" side="largest"/>
          </v:shape>
        </w:pict>
      </w:r>
      <w:r>
        <w:rPr>
          <w:noProof/>
          <w:lang w:eastAsia="pl-PL"/>
        </w:rPr>
        <w:pict>
          <v:shape id="Obraz8" o:spid="_x0000_s1033" type="#_x0000_t75" style="position:absolute;left:0;text-align:left;margin-left:153pt;margin-top:24.3pt;width:172.25pt;height:107.05pt;z-index:251655168;visibility:visible;mso-wrap-distance-left:0;mso-wrap-distance-right:0">
            <v:imagedata r:id="rId11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cs="Arial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Wrzesień 2020 r.</w: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</w:rPr>
      </w:pPr>
      <w:r>
        <w:rPr>
          <w:rFonts w:ascii="Times New Roman" w:hAnsi="Times New Roman" w:cs="Times New Roman"/>
          <w:color w:val="000000"/>
        </w:rPr>
        <w:t>Wrzesień był miesiącem bardzo aktywnym, w dalszym ciągu były kontynuowane zajęcia recytatorskie i plastyczne z instruktorem. Odbyły się grzybobrania i wyjazd do Nadleśnictwa Szczytno  z udziałem  w ścieżce edukacyjnej zakończony ogniskiem integracyjnym. Jedno popołudnie seniorzy spędzili w miejskim kinie.</w:t>
      </w: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9" o:spid="_x0000_s1034" type="#_x0000_t75" style="position:absolute;left:0;text-align:left;margin-left:0;margin-top:10.35pt;width:147.4pt;height:110.55pt;z-index:251656192;visibility:visible;mso-wrap-distance-left:0;mso-wrap-distance-right:0">
            <v:imagedata r:id="rId12" o:title=""/>
            <w10:wrap type="square" side="largest"/>
          </v:shape>
        </w:pict>
      </w:r>
      <w:r>
        <w:rPr>
          <w:noProof/>
          <w:lang w:eastAsia="pl-PL"/>
        </w:rPr>
        <w:pict>
          <v:shape id="Obraz10" o:spid="_x0000_s1035" type="#_x0000_t75" style="position:absolute;left:0;text-align:left;margin-left:171.55pt;margin-top:7.85pt;width:148.45pt;height:111.35pt;z-index:251657216;visibility:visible;mso-wrap-distance-left:0;mso-wrap-distance-right:0">
            <v:imagedata r:id="rId13" o:title=""/>
            <w10:wrap type="square" side="largest"/>
          </v:shape>
        </w:pict>
      </w:r>
      <w:r>
        <w:rPr>
          <w:noProof/>
          <w:lang w:eastAsia="pl-PL"/>
        </w:rPr>
        <w:pict>
          <v:shape id="Obraz11" o:spid="_x0000_s1036" type="#_x0000_t75" style="position:absolute;left:0;text-align:left;margin-left:340.7pt;margin-top:8.6pt;width:149.85pt;height:112.4pt;z-index:251659264;visibility:visible;mso-wrap-distance-left:0;mso-wrap-distance-right:0">
            <v:imagedata r:id="rId14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12" o:spid="_x0000_s1037" type="#_x0000_t75" style="position:absolute;left:0;text-align:left;margin-left:-18pt;margin-top:0;width:169.45pt;height:127.1pt;z-index:251660288;visibility:visible;mso-wrap-distance-left:0;mso-wrap-distance-right:0">
            <v:imagedata r:id="rId15" o:title=""/>
            <w10:wrap type="square" side="largest"/>
          </v:shape>
        </w:pict>
      </w:r>
      <w:r>
        <w:rPr>
          <w:noProof/>
          <w:lang w:eastAsia="pl-PL"/>
        </w:rPr>
        <w:pict>
          <v:shape id="Obraz14" o:spid="_x0000_s1038" type="#_x0000_t75" style="position:absolute;left:0;text-align:left;margin-left:319.5pt;margin-top:5.55pt;width:166.15pt;height:124.6pt;z-index:251661312;visibility:visible;mso-wrap-distance-left:0;mso-wrap-distance-right:0">
            <v:imagedata r:id="rId16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13" o:spid="_x0000_s1039" type="#_x0000_t75" style="position:absolute;left:0;text-align:left;margin-left:37.55pt;margin-top:8.4pt;width:107.35pt;height:143.15pt;z-index:251658240;visibility:visible;mso-wrap-distance-left:0;mso-wrap-distance-right:0">
            <v:imagedata r:id="rId17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cs="Arial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cs="Arial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Październik 2020 r.</w: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</w:rPr>
      </w:pPr>
      <w:r>
        <w:rPr>
          <w:rFonts w:ascii="Times New Roman" w:hAnsi="Times New Roman" w:cs="Times New Roman"/>
          <w:color w:val="000000"/>
        </w:rPr>
        <w:t>W tym miesiącu były kontynuowane zajęcia plastyczne z instruktorem. W ramach nowych warsztatów odbyły się zajęcia muzyczne/muzykoterapia i zajęcia gimnastyczno-relaksacyjne. Zorganizowane zostało spotkanie w Miejskim Ośrodku Sportu w Szczytnie połączone z muzykoterapią i ogniskiem na pożegnanie lata. Od 24 października br. spotkania w Klubie zostały czasowo zawieszone decyzją Wojewody Warmińsko – Mazurskiego.</w: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16" o:spid="_x0000_s1040" type="#_x0000_t75" style="position:absolute;left:0;text-align:left;margin-left:297pt;margin-top:3.75pt;width:110.6pt;height:147.45pt;z-index:251663360;visibility:visible;mso-wrap-distance-left:0;mso-wrap-distance-right:0">
            <v:imagedata r:id="rId18" o:title=""/>
            <w10:wrap type="square" side="largest"/>
          </v:shape>
        </w:pict>
      </w:r>
      <w:r>
        <w:rPr>
          <w:noProof/>
          <w:lang w:eastAsia="pl-PL"/>
        </w:rPr>
        <w:pict>
          <v:shape id="Obraz15" o:spid="_x0000_s1041" type="#_x0000_t75" style="position:absolute;left:0;text-align:left;margin-left:45pt;margin-top:12.75pt;width:147.65pt;height:110.75pt;z-index:251662336;visibility:visible;mso-wrap-distance-left:0;mso-wrap-distance-right:0">
            <v:imagedata r:id="rId19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cs="Arial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Listopad -  Grudzień 2020 r. oraz Styczeń 2021 r.</w: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  <w:sz w:val="28"/>
          <w:szCs w:val="28"/>
        </w:rPr>
      </w:pPr>
      <w:r>
        <w:rPr>
          <w:rFonts w:ascii="Times New Roman" w:hAnsi="Times New Roman" w:cs="Times New Roman"/>
          <w:color w:val="000000"/>
        </w:rPr>
        <w:t xml:space="preserve">Praca zdalna w formie elektronicznej, telefonicznej lub w formie papierowej dostarczanej bezpośrednio do domu – potwierdzone w formie list uczestników i list uczestników obsługujących Messenger oraz oświadczeń uczestników i  notatek  służbowych opiekuna. </w:t>
      </w:r>
      <w:bookmarkStart w:id="0" w:name="__DdeLink__1335_1326923679"/>
      <w:r>
        <w:rPr>
          <w:rFonts w:ascii="Times New Roman" w:hAnsi="Times New Roman" w:cs="Times New Roman"/>
          <w:color w:val="000000"/>
        </w:rPr>
        <w:t xml:space="preserve">Pracownik klubu przygotowywał pakiety broszur do zapoznania się w domu związane z tematyką: zdrowego i aktywnego stylu życia, pór roku, wydarzeń tematycznych i aktualnych wydarzeń społecznych oraz innych ciekawostek. </w:t>
      </w:r>
      <w:bookmarkEnd w:id="0"/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center"/>
        <w:rPr>
          <w:rFonts w:cs="Arial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Luty 2021 r.</w:t>
      </w:r>
    </w:p>
    <w:p w:rsidR="008C6C59" w:rsidRDefault="008C6C59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</w:rPr>
      </w:pPr>
      <w:r>
        <w:rPr>
          <w:rFonts w:ascii="Times New Roman" w:hAnsi="Times New Roman" w:cs="Times New Roman"/>
        </w:rPr>
        <w:t xml:space="preserve">Praca hybrydowa:  stacjonarna – potwierdzona listą obecności i zdalna - w formie elektronicznej, telefonicznej lub w formie papierowej dostarczanej bezpośrednio do domu – potwierdzone w formie list uczestników i list uczestników obsługujących Messenger oraz oświadczeń uczestników i  notatek  służbowych opiekuna. </w:t>
      </w:r>
      <w:r>
        <w:rPr>
          <w:rFonts w:ascii="Times New Roman" w:hAnsi="Times New Roman" w:cs="Times New Roman"/>
          <w:color w:val="000000"/>
        </w:rPr>
        <w:t xml:space="preserve">Pracownik klubu przygotowywał pakiety broszur do zapoznania się w domu związane z tematyką: zdrowego i aktywnego stylu życia, pór roku, wydarzeń tematycznych i aktualnych wydarzeń społecznych oraz innych ciekawostek. Seniorzy, którzy wyrazili chęć uczestnictwa  w zajęciach stacjonarnych zostali podzieleni na 5 osobowe grupy ze stałymi opiekunami. Podczas spotkań realizowali miesięczny  plan pracy, wykonali ozdoby walentynkowe, </w:t>
      </w:r>
    </w:p>
    <w:p w:rsidR="008C6C59" w:rsidRDefault="008C6C59">
      <w:pPr>
        <w:pStyle w:val="Akapitzlist"/>
        <w:spacing w:after="0"/>
        <w:ind w:left="0"/>
        <w:jc w:val="both"/>
        <w:rPr>
          <w:rFonts w:cs="Arial"/>
        </w:rPr>
      </w:pPr>
      <w:r>
        <w:rPr>
          <w:rFonts w:ascii="Times New Roman" w:hAnsi="Times New Roman" w:cs="Times New Roman"/>
          <w:color w:val="000000"/>
        </w:rPr>
        <w:t>którymi przyozdobili klub, jak również w ramach zajęć plastycznych we własnym gronie wykonali flamingi , które również zdobią pomieszczenia klubu. W wolnej chwili obejrzeli film, który miał być  emitowany w kinie „Listy do M4”.</w:t>
      </w:r>
    </w:p>
    <w:p w:rsidR="008C6C59" w:rsidRDefault="008C6C59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0"/>
        <w:jc w:val="both"/>
        <w:rPr>
          <w:rFonts w:cs="Arial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19" o:spid="_x0000_s1042" type="#_x0000_t75" style="position:absolute;left:0;text-align:left;margin-left:270pt;margin-top:1.9pt;width:176.85pt;height:132.65pt;z-index:251666432;visibility:visible;mso-wrap-distance-left:0;mso-wrap-distance-right:0">
            <v:imagedata r:id="rId20" o:title=""/>
            <w10:wrap type="square" side="largest"/>
          </v:shape>
        </w:pict>
      </w:r>
      <w:r>
        <w:rPr>
          <w:noProof/>
          <w:lang w:eastAsia="pl-PL"/>
        </w:rPr>
        <w:pict>
          <v:shape id="Obraz18" o:spid="_x0000_s1043" type="#_x0000_t75" style="position:absolute;left:0;text-align:left;margin-left:9pt;margin-top:10.9pt;width:181.2pt;height:135.9pt;z-index:251665408;visibility:visible;mso-wrap-distance-left:0;mso-wrap-distance-right:0">
            <v:imagedata r:id="rId21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17" o:spid="_x0000_s1044" type="#_x0000_t75" style="position:absolute;left:0;text-align:left;margin-left:4in;margin-top:11.55pt;width:112pt;height:149.3pt;z-index:251664384;visibility:visible;mso-wrap-distance-left:0;mso-wrap-distance-right:0">
            <v:imagedata r:id="rId22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pict>
          <v:shape id="Obraz20" o:spid="_x0000_s1045" type="#_x0000_t75" style="position:absolute;left:0;text-align:left;margin-left:90pt;margin-top:1.95pt;width:130.15pt;height:173.55pt;z-index:251667456;visibility:visible;mso-wrap-distance-left:0;mso-wrap-distance-right:0">
            <v:imagedata r:id="rId23" o:title=""/>
            <w10:wrap type="square" side="largest"/>
          </v:shape>
        </w:pict>
      </w: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Marzec 2021 r</w:t>
      </w:r>
      <w:r>
        <w:rPr>
          <w:rFonts w:ascii="Times New Roman" w:hAnsi="Times New Roman" w:cs="Times New Roman"/>
          <w:b/>
          <w:bCs/>
          <w:color w:val="000000"/>
        </w:rPr>
        <w:t>.</w:t>
      </w:r>
    </w:p>
    <w:p w:rsidR="008C6C59" w:rsidRDefault="008C6C59">
      <w:pPr>
        <w:pStyle w:val="Akapitzlist"/>
        <w:spacing w:after="0"/>
        <w:ind w:left="360"/>
        <w:jc w:val="center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Praca zdalna w formie elektronicznej, telefonicznej lub w formie papierowej dostarczanej bezpośrednio do domu – potwierdzone w formie list uczestników i list uczestników obsługujących Messenger oraz oświadczeń uczestników i notatek  służbowych opiekuna. Pracownik klubu przygotowywał pakiety broszur do zapoznania się w domu związane z tematyką: zdrowego i aktywnego stylu życia, pór roku, wydarzeń tematycznych i aktualnych wydarzeń społecznych oraz innych ciekawostek.</w:t>
      </w: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cs="Arial"/>
        </w:rPr>
      </w:pPr>
    </w:p>
    <w:p w:rsidR="008C6C59" w:rsidRDefault="008C6C59">
      <w:pPr>
        <w:pStyle w:val="Akapitzlist"/>
        <w:spacing w:after="0"/>
        <w:ind w:left="360"/>
        <w:jc w:val="both"/>
        <w:rPr>
          <w:rFonts w:cs="Arial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sectPr w:rsidR="008C6C59" w:rsidSect="004D471D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471D"/>
    <w:rsid w:val="000A212E"/>
    <w:rsid w:val="00377655"/>
    <w:rsid w:val="004D355C"/>
    <w:rsid w:val="004D471D"/>
    <w:rsid w:val="00567D8E"/>
    <w:rsid w:val="006D4D6A"/>
    <w:rsid w:val="006F6001"/>
    <w:rsid w:val="007654BC"/>
    <w:rsid w:val="007F5025"/>
    <w:rsid w:val="008975A9"/>
    <w:rsid w:val="008C6C59"/>
    <w:rsid w:val="00C77C6E"/>
    <w:rsid w:val="00CD40AA"/>
    <w:rsid w:val="00D94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71D"/>
    <w:rPr>
      <w:rFonts w:cs="Liberation Serif"/>
      <w:color w:val="00000A"/>
      <w:kern w:val="2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4D471D"/>
    <w:rPr>
      <w:rFonts w:ascii="Symbol" w:hAnsi="Symbol" w:cs="Symbol"/>
      <w:color w:val="000000"/>
      <w:sz w:val="24"/>
      <w:szCs w:val="24"/>
      <w:lang w:val="pl-PL"/>
    </w:rPr>
  </w:style>
  <w:style w:type="character" w:customStyle="1" w:styleId="ListLabel13">
    <w:name w:val="ListLabel 13"/>
    <w:uiPriority w:val="99"/>
    <w:rsid w:val="004D471D"/>
    <w:rPr>
      <w:rFonts w:ascii="Times New Roman" w:hAnsi="Times New Roman" w:cs="Times New Roman"/>
      <w:color w:val="000000"/>
      <w:sz w:val="24"/>
      <w:szCs w:val="24"/>
      <w:lang w:val="pl-PL"/>
    </w:rPr>
  </w:style>
  <w:style w:type="paragraph" w:styleId="Header">
    <w:name w:val="header"/>
    <w:basedOn w:val="Normal"/>
    <w:next w:val="BodyText"/>
    <w:link w:val="HeaderChar"/>
    <w:uiPriority w:val="99"/>
    <w:rsid w:val="004D471D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F6001"/>
    <w:rPr>
      <w:color w:val="00000A"/>
      <w:kern w:val="2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rsid w:val="004D471D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F6001"/>
    <w:rPr>
      <w:color w:val="00000A"/>
      <w:kern w:val="2"/>
      <w:sz w:val="24"/>
      <w:szCs w:val="24"/>
      <w:lang w:eastAsia="zh-CN"/>
    </w:rPr>
  </w:style>
  <w:style w:type="paragraph" w:styleId="List">
    <w:name w:val="List"/>
    <w:basedOn w:val="BodyText"/>
    <w:uiPriority w:val="99"/>
    <w:rsid w:val="004D471D"/>
  </w:style>
  <w:style w:type="paragraph" w:styleId="Caption">
    <w:name w:val="caption"/>
    <w:basedOn w:val="Normal"/>
    <w:uiPriority w:val="99"/>
    <w:qFormat/>
    <w:rsid w:val="004D471D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uiPriority w:val="99"/>
    <w:rsid w:val="004D471D"/>
    <w:pPr>
      <w:suppressLineNumbers/>
    </w:pPr>
  </w:style>
  <w:style w:type="paragraph" w:customStyle="1" w:styleId="Akapitzlist">
    <w:name w:val="Akapit z listą"/>
    <w:basedOn w:val="Normal"/>
    <w:uiPriority w:val="99"/>
    <w:rsid w:val="004D471D"/>
    <w:pPr>
      <w:spacing w:after="200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5</Pages>
  <Words>789</Words>
  <Characters>4734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Funkcjonowanie Klubu „Senior+”w Szczytnie  </dc:title>
  <dc:subject/>
  <dc:creator>KIS</dc:creator>
  <cp:keywords/>
  <dc:description/>
  <cp:lastModifiedBy>KIS</cp:lastModifiedBy>
  <cp:revision>4</cp:revision>
  <dcterms:created xsi:type="dcterms:W3CDTF">2021-04-23T05:56:00Z</dcterms:created>
  <dcterms:modified xsi:type="dcterms:W3CDTF">2021-04-23T09:12:00Z</dcterms:modified>
</cp:coreProperties>
</file>